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0136F69">
      <w:pPr>
        <w:spacing w:line="288" w:lineRule="auto"/>
        <w:ind w:left="0" w:leftChars="0" w:firstLine="0" w:firstLineChars="0"/>
        <w:rPr>
          <w:rFonts w:hint="eastAsia" w:ascii="仿宋_GB2312" w:hAnsi="仿宋_GB2312" w:eastAsia="仿宋_GB2312" w:cs="仿宋_GB2312"/>
          <w:sz w:val="32"/>
          <w:szCs w:val="32"/>
          <w:lang w:val="en-US"/>
        </w:rPr>
      </w:pPr>
      <w:r>
        <w:rPr>
          <w:rFonts w:hint="eastAsia" w:ascii="仿宋_GB2312" w:hAnsi="仿宋_GB2312" w:eastAsia="仿宋_GB2312" w:cs="仿宋_GB2312"/>
          <w:b w:val="0"/>
          <w:sz w:val="32"/>
          <w:szCs w:val="32"/>
          <w:lang w:val="en-US" w:eastAsia="zh-CN"/>
        </w:rPr>
        <w:t>附件1：</w:t>
      </w:r>
    </w:p>
    <w:p w14:paraId="40E3FC91">
      <w:pPr>
        <w:pStyle w:val="1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560" w:lineRule="exact"/>
        <w:jc w:val="center"/>
        <w:textAlignment w:val="auto"/>
        <w:rPr>
          <w:rFonts w:hint="default" w:ascii="仿宋_GB2312" w:hAnsi="仿宋_GB2312" w:eastAsia="仿宋_GB2312" w:cs="仿宋_GB2312"/>
          <w:b/>
          <w:bCs/>
          <w:color w:val="000000" w:themeColor="text1"/>
          <w:sz w:val="40"/>
          <w:szCs w:val="4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华容县高新区外部竞聘工作人员岗位表</w:t>
      </w:r>
    </w:p>
    <w:tbl>
      <w:tblPr>
        <w:tblStyle w:val="6"/>
        <w:tblW w:w="5461" w:type="pct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96"/>
        <w:gridCol w:w="1079"/>
        <w:gridCol w:w="652"/>
        <w:gridCol w:w="904"/>
        <w:gridCol w:w="904"/>
        <w:gridCol w:w="904"/>
        <w:gridCol w:w="904"/>
        <w:gridCol w:w="904"/>
        <w:gridCol w:w="2093"/>
        <w:gridCol w:w="958"/>
      </w:tblGrid>
      <w:tr w14:paraId="417F06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01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BA3AC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54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4FCF2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招聘</w:t>
            </w:r>
          </w:p>
          <w:p w14:paraId="3FC03F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代码及</w:t>
            </w:r>
          </w:p>
          <w:p w14:paraId="00D571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岗位</w:t>
            </w:r>
          </w:p>
        </w:tc>
        <w:tc>
          <w:tcPr>
            <w:tcW w:w="329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BA267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类别</w:t>
            </w:r>
          </w:p>
        </w:tc>
        <w:tc>
          <w:tcPr>
            <w:tcW w:w="2283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46BDC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岗位要求</w:t>
            </w:r>
          </w:p>
        </w:tc>
        <w:tc>
          <w:tcPr>
            <w:tcW w:w="1057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D718E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其他</w:t>
            </w:r>
          </w:p>
          <w:p w14:paraId="4C8920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条件</w:t>
            </w:r>
          </w:p>
        </w:tc>
        <w:tc>
          <w:tcPr>
            <w:tcW w:w="483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54863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</w:tr>
      <w:tr w14:paraId="3DA010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0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E070C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4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2EAFF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2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37A72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E6094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计划</w:t>
            </w:r>
          </w:p>
          <w:p w14:paraId="6BC1A6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人数</w:t>
            </w:r>
          </w:p>
        </w:tc>
        <w:tc>
          <w:tcPr>
            <w:tcW w:w="4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F85A7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性别</w:t>
            </w:r>
          </w:p>
        </w:tc>
        <w:tc>
          <w:tcPr>
            <w:tcW w:w="4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AF331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年龄</w:t>
            </w:r>
          </w:p>
        </w:tc>
        <w:tc>
          <w:tcPr>
            <w:tcW w:w="4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046FE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学历</w:t>
            </w:r>
          </w:p>
        </w:tc>
        <w:tc>
          <w:tcPr>
            <w:tcW w:w="4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30691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专业</w:t>
            </w:r>
          </w:p>
        </w:tc>
        <w:tc>
          <w:tcPr>
            <w:tcW w:w="1057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D2D2F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83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50ABC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921F3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8" w:hRule="exact"/>
          <w:jc w:val="center"/>
        </w:trPr>
        <w:tc>
          <w:tcPr>
            <w:tcW w:w="301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BF2AF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center"/>
              <w:textAlignment w:val="auto"/>
              <w:rPr>
                <w:rFonts w:hint="eastAsia" w:ascii="宋体" w:hAnsi="宋体" w:cs="宋体"/>
                <w:b w:val="0"/>
                <w:bCs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 w:val="0"/>
                <w:bCs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545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1095F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center"/>
              <w:textAlignment w:val="auto"/>
              <w:rPr>
                <w:rFonts w:hint="eastAsia" w:ascii="宋体" w:hAnsi="宋体" w:cs="宋体"/>
                <w:b w:val="0"/>
                <w:bCs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 w:val="0"/>
                <w:bCs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（A1）</w:t>
            </w:r>
          </w:p>
          <w:p w14:paraId="30E10F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center"/>
              <w:textAlignment w:val="auto"/>
              <w:rPr>
                <w:rFonts w:hint="default" w:ascii="宋体" w:hAnsi="宋体" w:cs="宋体"/>
                <w:b w:val="0"/>
                <w:bCs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bookmarkStart w:id="0" w:name="_GoBack"/>
            <w:bookmarkEnd w:id="0"/>
            <w:r>
              <w:rPr>
                <w:rFonts w:hint="eastAsia" w:ascii="宋体" w:hAnsi="宋体" w:cs="宋体"/>
                <w:b w:val="0"/>
                <w:bCs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综合管理部副部长</w:t>
            </w:r>
          </w:p>
        </w:tc>
        <w:tc>
          <w:tcPr>
            <w:tcW w:w="329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EC73D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center"/>
              <w:textAlignment w:val="auto"/>
              <w:rPr>
                <w:rFonts w:hint="eastAsia" w:ascii="宋体" w:hAnsi="宋体" w:cs="宋体"/>
                <w:b w:val="0"/>
                <w:bCs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 w:val="0"/>
                <w:bCs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管理岗位</w:t>
            </w:r>
          </w:p>
        </w:tc>
        <w:tc>
          <w:tcPr>
            <w:tcW w:w="456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AA287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center"/>
              <w:textAlignment w:val="auto"/>
              <w:rPr>
                <w:rFonts w:hint="eastAsia" w:ascii="宋体" w:hAnsi="宋体" w:cs="宋体"/>
                <w:b w:val="0"/>
                <w:bCs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 w:val="0"/>
                <w:bCs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456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C0EFD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center"/>
              <w:textAlignment w:val="auto"/>
              <w:rPr>
                <w:rFonts w:hint="eastAsia" w:ascii="宋体" w:hAnsi="宋体" w:cs="宋体"/>
                <w:b w:val="0"/>
                <w:bCs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 w:val="0"/>
                <w:bCs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不限</w:t>
            </w:r>
          </w:p>
        </w:tc>
        <w:tc>
          <w:tcPr>
            <w:tcW w:w="456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DC143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center"/>
              <w:textAlignment w:val="auto"/>
              <w:rPr>
                <w:rFonts w:hint="eastAsia" w:ascii="宋体" w:hAnsi="宋体" w:cs="宋体"/>
                <w:b w:val="0"/>
                <w:bCs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 w:val="0"/>
                <w:bCs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35周岁（含）以下</w:t>
            </w:r>
          </w:p>
        </w:tc>
        <w:tc>
          <w:tcPr>
            <w:tcW w:w="456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E3231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center"/>
              <w:textAlignment w:val="auto"/>
              <w:rPr>
                <w:rFonts w:hint="eastAsia" w:ascii="宋体" w:hAnsi="宋体" w:cs="宋体"/>
                <w:b w:val="0"/>
                <w:bCs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 w:val="0"/>
                <w:bCs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本科</w:t>
            </w:r>
          </w:p>
          <w:p w14:paraId="60C4D1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center"/>
              <w:textAlignment w:val="auto"/>
              <w:rPr>
                <w:rFonts w:hint="eastAsia" w:ascii="宋体" w:hAnsi="宋体" w:cs="宋体"/>
                <w:b w:val="0"/>
                <w:bCs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 w:val="0"/>
                <w:bCs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及以上学历</w:t>
            </w:r>
          </w:p>
        </w:tc>
        <w:tc>
          <w:tcPr>
            <w:tcW w:w="456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F1F3E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center"/>
              <w:textAlignment w:val="auto"/>
              <w:rPr>
                <w:rFonts w:hint="default" w:ascii="宋体" w:hAnsi="宋体" w:cs="宋体"/>
                <w:b w:val="0"/>
                <w:bCs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 w:val="0"/>
                <w:bCs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不限</w:t>
            </w:r>
          </w:p>
        </w:tc>
        <w:tc>
          <w:tcPr>
            <w:tcW w:w="10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8781F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center"/>
              <w:textAlignment w:val="auto"/>
              <w:rPr>
                <w:rFonts w:hint="default" w:ascii="宋体" w:hAnsi="宋体" w:cs="宋体"/>
                <w:b w:val="0"/>
                <w:bCs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 w:val="0"/>
                <w:bCs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具有3年(含3年)以上机关或事业单位工作经历(含试用期）</w:t>
            </w:r>
          </w:p>
        </w:tc>
        <w:tc>
          <w:tcPr>
            <w:tcW w:w="483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D7DF3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center"/>
              <w:textAlignment w:val="auto"/>
              <w:rPr>
                <w:rFonts w:hint="eastAsia" w:ascii="宋体" w:hAnsi="宋体" w:cs="宋体"/>
                <w:b w:val="0"/>
                <w:bCs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 w:val="0"/>
                <w:bCs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</w:tc>
      </w:tr>
      <w:tr w14:paraId="1B7004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8" w:hRule="exact"/>
          <w:jc w:val="center"/>
        </w:trPr>
        <w:tc>
          <w:tcPr>
            <w:tcW w:w="301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4F55B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center"/>
              <w:textAlignment w:val="auto"/>
              <w:rPr>
                <w:rFonts w:hint="default" w:ascii="宋体" w:hAnsi="宋体" w:cs="宋体"/>
                <w:b w:val="0"/>
                <w:bCs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 w:val="0"/>
                <w:bCs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545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BC305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center"/>
              <w:textAlignment w:val="auto"/>
              <w:rPr>
                <w:rFonts w:hint="eastAsia" w:ascii="宋体" w:hAnsi="宋体" w:cs="宋体"/>
                <w:b w:val="0"/>
                <w:bCs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 w:val="0"/>
                <w:bCs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（A2）</w:t>
            </w:r>
          </w:p>
          <w:p w14:paraId="7AFCD9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center"/>
              <w:textAlignment w:val="auto"/>
              <w:rPr>
                <w:rFonts w:hint="default" w:ascii="宋体" w:hAnsi="宋体" w:cs="宋体"/>
                <w:b w:val="0"/>
                <w:bCs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 w:val="0"/>
                <w:bCs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企业服务部副部长</w:t>
            </w:r>
          </w:p>
        </w:tc>
        <w:tc>
          <w:tcPr>
            <w:tcW w:w="329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ED13D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center"/>
              <w:textAlignment w:val="auto"/>
              <w:rPr>
                <w:rFonts w:hint="eastAsia" w:ascii="宋体" w:hAnsi="宋体" w:cs="宋体"/>
                <w:b w:val="0"/>
                <w:bCs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 w:val="0"/>
                <w:bCs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管理岗位</w:t>
            </w:r>
          </w:p>
        </w:tc>
        <w:tc>
          <w:tcPr>
            <w:tcW w:w="456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387A5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center"/>
              <w:textAlignment w:val="auto"/>
              <w:rPr>
                <w:rFonts w:hint="default" w:ascii="宋体" w:hAnsi="宋体" w:cs="宋体"/>
                <w:b w:val="0"/>
                <w:bCs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 w:val="0"/>
                <w:bCs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456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20662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center"/>
              <w:textAlignment w:val="auto"/>
              <w:rPr>
                <w:rFonts w:hint="default" w:ascii="宋体" w:hAnsi="宋体" w:cs="宋体"/>
                <w:b w:val="0"/>
                <w:bCs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 w:val="0"/>
                <w:bCs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不限</w:t>
            </w:r>
          </w:p>
        </w:tc>
        <w:tc>
          <w:tcPr>
            <w:tcW w:w="456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B5E47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center"/>
              <w:textAlignment w:val="auto"/>
              <w:rPr>
                <w:rFonts w:hint="eastAsia" w:ascii="宋体" w:hAnsi="宋体" w:cs="宋体"/>
                <w:b w:val="0"/>
                <w:bCs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 w:val="0"/>
                <w:bCs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35周岁（含）以下</w:t>
            </w:r>
          </w:p>
        </w:tc>
        <w:tc>
          <w:tcPr>
            <w:tcW w:w="456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05B3B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center"/>
              <w:textAlignment w:val="auto"/>
              <w:rPr>
                <w:rFonts w:hint="eastAsia" w:ascii="宋体" w:hAnsi="宋体" w:cs="宋体"/>
                <w:b w:val="0"/>
                <w:bCs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 w:val="0"/>
                <w:bCs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本科及</w:t>
            </w:r>
          </w:p>
          <w:p w14:paraId="16E381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center"/>
              <w:textAlignment w:val="auto"/>
              <w:rPr>
                <w:rFonts w:hint="eastAsia" w:ascii="宋体" w:hAnsi="宋体" w:cs="宋体"/>
                <w:b w:val="0"/>
                <w:bCs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 w:val="0"/>
                <w:bCs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以上学历</w:t>
            </w:r>
          </w:p>
        </w:tc>
        <w:tc>
          <w:tcPr>
            <w:tcW w:w="456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EB6D8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center"/>
              <w:textAlignment w:val="auto"/>
              <w:rPr>
                <w:rFonts w:hint="eastAsia" w:ascii="宋体" w:hAnsi="宋体" w:cs="宋体"/>
                <w:b w:val="0"/>
                <w:bCs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 w:val="0"/>
                <w:bCs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不限</w:t>
            </w:r>
          </w:p>
        </w:tc>
        <w:tc>
          <w:tcPr>
            <w:tcW w:w="1057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9769A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center"/>
              <w:textAlignment w:val="auto"/>
              <w:rPr>
                <w:rFonts w:hint="eastAsia" w:ascii="宋体" w:hAnsi="宋体" w:cs="宋体"/>
                <w:b w:val="0"/>
                <w:bCs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 w:val="0"/>
                <w:bCs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具有3年(含3年)以上机关或事业单位工作经历(含试用期） </w:t>
            </w:r>
          </w:p>
        </w:tc>
        <w:tc>
          <w:tcPr>
            <w:tcW w:w="48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5D58A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693CFB13">
      <w:pPr>
        <w:spacing w:line="288" w:lineRule="auto"/>
        <w:rPr>
          <w:rFonts w:hint="default"/>
          <w:b w:val="0"/>
          <w:lang w:val="en-US" w:eastAsia="zh-CN"/>
        </w:rPr>
      </w:pPr>
    </w:p>
    <w:sectPr>
      <w:headerReference r:id="rId5" w:type="default"/>
      <w:footerReference r:id="rId6" w:type="default"/>
      <w:pgSz w:w="11906" w:h="16838"/>
      <w:pgMar w:top="2098" w:right="1474" w:bottom="1984" w:left="1587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ind w:left="-1919" w:firstLine="2349"/>
      </w:pPr>
      <w:r>
        <w:separator/>
      </w:r>
    </w:p>
  </w:endnote>
  <w:endnote w:type="continuationSeparator" w:id="1">
    <w:p>
      <w:pPr>
        <w:ind w:left="-1919" w:firstLine="2349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5D50E5CF-85B9-4FBF-96E6-2305785FDF20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78E4A521-DE32-48BF-B51C-6538FA9D85EF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3" w:fontKey="{A009B638-6BC6-4BEC-BCC0-0C4C9A442D6C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4" w:fontKey="{8E849F97-4019-4B68-9C3B-0D145B1D3046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170E545">
    <w:pPr>
      <w:pStyle w:val="3"/>
      <w:ind w:left="-1926" w:firstLine="117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ind w:left="-1919" w:firstLine="2349"/>
      </w:pPr>
      <w:r>
        <w:separator/>
      </w:r>
    </w:p>
  </w:footnote>
  <w:footnote w:type="continuationSeparator" w:id="1">
    <w:p>
      <w:pPr>
        <w:ind w:left="-1919" w:firstLine="2349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B724135">
    <w:pPr>
      <w:pStyle w:val="4"/>
      <w:pBdr>
        <w:bottom w:val="none" w:color="auto" w:sz="0" w:space="1"/>
      </w:pBdr>
      <w:ind w:left="-1926" w:firstLine="117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ZkOTg2NjQ2ZGFhZWFiNDI5NTRjYTU3MDlmNDI3MzAifQ=="/>
  </w:docVars>
  <w:rsids>
    <w:rsidRoot w:val="00D415B4"/>
    <w:rsid w:val="001215B0"/>
    <w:rsid w:val="00251460"/>
    <w:rsid w:val="002524CB"/>
    <w:rsid w:val="00283858"/>
    <w:rsid w:val="00312878"/>
    <w:rsid w:val="00522102"/>
    <w:rsid w:val="0071436D"/>
    <w:rsid w:val="00781979"/>
    <w:rsid w:val="008104D9"/>
    <w:rsid w:val="00960BEB"/>
    <w:rsid w:val="00980FFA"/>
    <w:rsid w:val="009A136A"/>
    <w:rsid w:val="00A5194C"/>
    <w:rsid w:val="00B56A8F"/>
    <w:rsid w:val="00BD6A03"/>
    <w:rsid w:val="00C94F22"/>
    <w:rsid w:val="00CD44C6"/>
    <w:rsid w:val="00D415B4"/>
    <w:rsid w:val="00EB7ACA"/>
    <w:rsid w:val="00F31441"/>
    <w:rsid w:val="00FA6B82"/>
    <w:rsid w:val="03367AB9"/>
    <w:rsid w:val="04CB3A39"/>
    <w:rsid w:val="068176B0"/>
    <w:rsid w:val="06B37672"/>
    <w:rsid w:val="086E1AA3"/>
    <w:rsid w:val="08976DA7"/>
    <w:rsid w:val="0A894972"/>
    <w:rsid w:val="0AEE073A"/>
    <w:rsid w:val="0B350656"/>
    <w:rsid w:val="0B8D66E4"/>
    <w:rsid w:val="0BBC0D77"/>
    <w:rsid w:val="0C8278CB"/>
    <w:rsid w:val="0D31309F"/>
    <w:rsid w:val="0D814CB6"/>
    <w:rsid w:val="0E197DBB"/>
    <w:rsid w:val="0EBB3739"/>
    <w:rsid w:val="10B81EFA"/>
    <w:rsid w:val="120F7394"/>
    <w:rsid w:val="151472A1"/>
    <w:rsid w:val="16075769"/>
    <w:rsid w:val="1609105D"/>
    <w:rsid w:val="17B42173"/>
    <w:rsid w:val="188725FB"/>
    <w:rsid w:val="19B63562"/>
    <w:rsid w:val="19E27BFB"/>
    <w:rsid w:val="1B7C6CA6"/>
    <w:rsid w:val="1E6366E9"/>
    <w:rsid w:val="1F0521CB"/>
    <w:rsid w:val="1F3F5AEF"/>
    <w:rsid w:val="1F8110BF"/>
    <w:rsid w:val="21747CD2"/>
    <w:rsid w:val="21C414E0"/>
    <w:rsid w:val="2228286B"/>
    <w:rsid w:val="22485E02"/>
    <w:rsid w:val="224C47AB"/>
    <w:rsid w:val="22F83FEB"/>
    <w:rsid w:val="230F4B13"/>
    <w:rsid w:val="23C50DBF"/>
    <w:rsid w:val="24F56F32"/>
    <w:rsid w:val="25B150E7"/>
    <w:rsid w:val="28850088"/>
    <w:rsid w:val="289A5B44"/>
    <w:rsid w:val="2A193D21"/>
    <w:rsid w:val="2DFA397D"/>
    <w:rsid w:val="2E63592A"/>
    <w:rsid w:val="2FE222AB"/>
    <w:rsid w:val="309440A1"/>
    <w:rsid w:val="31990970"/>
    <w:rsid w:val="31D125D7"/>
    <w:rsid w:val="321118B3"/>
    <w:rsid w:val="32D87FF7"/>
    <w:rsid w:val="34741A67"/>
    <w:rsid w:val="36236E0C"/>
    <w:rsid w:val="3728542B"/>
    <w:rsid w:val="375F74E7"/>
    <w:rsid w:val="37617E66"/>
    <w:rsid w:val="380C2E83"/>
    <w:rsid w:val="396921BA"/>
    <w:rsid w:val="3AE113B1"/>
    <w:rsid w:val="3B626996"/>
    <w:rsid w:val="3C8734FF"/>
    <w:rsid w:val="3D320BF7"/>
    <w:rsid w:val="3E027FCA"/>
    <w:rsid w:val="3E3715A7"/>
    <w:rsid w:val="3F630A4C"/>
    <w:rsid w:val="3F9E3965"/>
    <w:rsid w:val="40631D33"/>
    <w:rsid w:val="43406226"/>
    <w:rsid w:val="4401219E"/>
    <w:rsid w:val="44D73F50"/>
    <w:rsid w:val="462255C0"/>
    <w:rsid w:val="462C02CC"/>
    <w:rsid w:val="4703610C"/>
    <w:rsid w:val="47A224DB"/>
    <w:rsid w:val="480037BE"/>
    <w:rsid w:val="49316623"/>
    <w:rsid w:val="4972249A"/>
    <w:rsid w:val="49753D38"/>
    <w:rsid w:val="49EE4458"/>
    <w:rsid w:val="4ABC0771"/>
    <w:rsid w:val="4B5742EF"/>
    <w:rsid w:val="4BB30D0B"/>
    <w:rsid w:val="4BC30B5B"/>
    <w:rsid w:val="4F0963B9"/>
    <w:rsid w:val="50200100"/>
    <w:rsid w:val="50277A2B"/>
    <w:rsid w:val="513F5357"/>
    <w:rsid w:val="52943B67"/>
    <w:rsid w:val="53D46808"/>
    <w:rsid w:val="540B4436"/>
    <w:rsid w:val="54610180"/>
    <w:rsid w:val="566625EC"/>
    <w:rsid w:val="57584D64"/>
    <w:rsid w:val="57722F85"/>
    <w:rsid w:val="5825082B"/>
    <w:rsid w:val="590D5D3B"/>
    <w:rsid w:val="591923BD"/>
    <w:rsid w:val="591C7D2C"/>
    <w:rsid w:val="59F12F67"/>
    <w:rsid w:val="5A862593"/>
    <w:rsid w:val="5AA4447D"/>
    <w:rsid w:val="5ACB35C6"/>
    <w:rsid w:val="5C0A47B4"/>
    <w:rsid w:val="5D074BB1"/>
    <w:rsid w:val="5D3259F5"/>
    <w:rsid w:val="5E7B057F"/>
    <w:rsid w:val="5F32513A"/>
    <w:rsid w:val="601B093B"/>
    <w:rsid w:val="612726B6"/>
    <w:rsid w:val="61946FF9"/>
    <w:rsid w:val="61FE0917"/>
    <w:rsid w:val="63810C4D"/>
    <w:rsid w:val="63E61C76"/>
    <w:rsid w:val="63FC2C34"/>
    <w:rsid w:val="64114CB8"/>
    <w:rsid w:val="68577EBB"/>
    <w:rsid w:val="68594AF9"/>
    <w:rsid w:val="688F051A"/>
    <w:rsid w:val="69474951"/>
    <w:rsid w:val="6AEB7175"/>
    <w:rsid w:val="6C69708F"/>
    <w:rsid w:val="6C705F6D"/>
    <w:rsid w:val="6E42543D"/>
    <w:rsid w:val="6EB33AAD"/>
    <w:rsid w:val="6EEA46FD"/>
    <w:rsid w:val="6F426814"/>
    <w:rsid w:val="6F5F2136"/>
    <w:rsid w:val="6F722B7C"/>
    <w:rsid w:val="702F613F"/>
    <w:rsid w:val="70757FF6"/>
    <w:rsid w:val="70D0495C"/>
    <w:rsid w:val="711D41EA"/>
    <w:rsid w:val="733A0562"/>
    <w:rsid w:val="74244C01"/>
    <w:rsid w:val="74E7348C"/>
    <w:rsid w:val="760A7538"/>
    <w:rsid w:val="76361681"/>
    <w:rsid w:val="78AE1895"/>
    <w:rsid w:val="795F1843"/>
    <w:rsid w:val="798D0A49"/>
    <w:rsid w:val="7A9279F6"/>
    <w:rsid w:val="7ACB2084"/>
    <w:rsid w:val="7BC6204D"/>
    <w:rsid w:val="7D5D23BD"/>
    <w:rsid w:val="7DBF335B"/>
    <w:rsid w:val="7FCD56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qFormat="1" w:unhideWhenUsed="0" w:uiPriority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ind w:left="-1919" w:leftChars="-533" w:firstLine="2349" w:firstLineChars="650"/>
      <w:jc w:val="both"/>
    </w:pPr>
    <w:rPr>
      <w:rFonts w:ascii="Calibri" w:hAnsi="Calibri" w:eastAsia="宋体" w:cs="Times New Roman"/>
      <w:b/>
      <w:kern w:val="2"/>
      <w:sz w:val="36"/>
      <w:szCs w:val="36"/>
      <w:lang w:val="en-US" w:eastAsia="zh-CN" w:bidi="ar-SA"/>
    </w:rPr>
  </w:style>
  <w:style w:type="character" w:default="1" w:styleId="7">
    <w:name w:val="Default Paragraph Font"/>
    <w:semiHidden/>
    <w:qFormat/>
    <w:uiPriority w:val="99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宋体" w:hAnsi="宋体" w:eastAsia="宋体" w:cs="宋体"/>
      <w:sz w:val="42"/>
      <w:szCs w:val="42"/>
      <w:lang w:val="en-US" w:eastAsia="en-US" w:bidi="ar-SA"/>
    </w:rPr>
  </w:style>
  <w:style w:type="paragraph" w:styleId="3">
    <w:name w:val="footer"/>
    <w:basedOn w:val="1"/>
    <w:link w:val="9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8">
    <w:name w:val="Header Char"/>
    <w:basedOn w:val="7"/>
    <w:link w:val="4"/>
    <w:semiHidden/>
    <w:qFormat/>
    <w:locked/>
    <w:uiPriority w:val="99"/>
    <w:rPr>
      <w:rFonts w:cs="Times New Roman"/>
      <w:sz w:val="18"/>
      <w:szCs w:val="18"/>
    </w:rPr>
  </w:style>
  <w:style w:type="character" w:customStyle="1" w:styleId="9">
    <w:name w:val="Footer Char"/>
    <w:basedOn w:val="7"/>
    <w:link w:val="3"/>
    <w:semiHidden/>
    <w:qFormat/>
    <w:locked/>
    <w:uiPriority w:val="99"/>
    <w:rPr>
      <w:rFonts w:cs="Times New Roman"/>
      <w:sz w:val="18"/>
      <w:szCs w:val="18"/>
    </w:rPr>
  </w:style>
  <w:style w:type="paragraph" w:customStyle="1" w:styleId="10">
    <w:name w:val="Table Text"/>
    <w:basedOn w:val="1"/>
    <w:semiHidden/>
    <w:qFormat/>
    <w:uiPriority w:val="0"/>
    <w:rPr>
      <w:rFonts w:ascii="宋体" w:hAnsi="宋体" w:eastAsia="宋体" w:cs="宋体"/>
      <w:sz w:val="21"/>
      <w:szCs w:val="21"/>
      <w:lang w:val="en-US" w:eastAsia="en-US" w:bidi="ar-SA"/>
    </w:rPr>
  </w:style>
  <w:style w:type="table" w:customStyle="1" w:styleId="11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12">
    <w:name w:val="List Paragraph"/>
    <w:basedOn w:val="1"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Pages>1</Pages>
  <Words>182</Words>
  <Characters>186</Characters>
  <Lines>0</Lines>
  <Paragraphs>0</Paragraphs>
  <TotalTime>0</TotalTime>
  <ScaleCrop>false</ScaleCrop>
  <LinksUpToDate>false</LinksUpToDate>
  <CharactersWithSpaces>188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2025-06-08T09:11:00Z</dcterms:created>
  <dc:creator>Administrator</dc:creator>
  <cp:lastModifiedBy>P</cp:lastModifiedBy>
  <cp:lastPrinted>2025-05-06T06:42:00Z</cp:lastPrinted>
  <dcterms:modified xsi:type="dcterms:W3CDTF">2025-06-26T12:17:31Z</dcterms:modified>
  <dc:title>华容县高新区岗位聘用制改革试点工作情况汇报</dc:title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910768A0D3C143D691EB9E4513FFB12C_13</vt:lpwstr>
  </property>
  <property fmtid="{D5CDD505-2E9C-101B-9397-08002B2CF9AE}" pid="4" name="KSOTemplateDocerSaveRecord">
    <vt:lpwstr>eyJoZGlkIjoiMzIyMTE0MGIyZDkyZmYxNjVmZGRlZGU2YzMwNGQ4MGUiLCJ1c2VySWQiOiI0NTkyMDE5MjEifQ==</vt:lpwstr>
  </property>
</Properties>
</file>